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541" w:rsidRDefault="00F04541" w:rsidP="00F04541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9pt;width:171pt;height:53.2pt;z-index:251657728">
            <v:imagedata r:id="rId6" o:title="bflybriglogo2"/>
            <w10:wrap type="square"/>
          </v:shape>
        </w:pict>
      </w:r>
      <w:r w:rsidRPr="00EE5559">
        <w:rPr>
          <w:b/>
          <w:sz w:val="32"/>
          <w:szCs w:val="32"/>
        </w:rPr>
        <w:t>Adopt-A-Butterfly</w:t>
      </w:r>
    </w:p>
    <w:p w:rsidR="00F04541" w:rsidRDefault="00F04541" w:rsidP="00F04541">
      <w:pPr>
        <w:jc w:val="center"/>
        <w:rPr>
          <w:b/>
          <w:sz w:val="32"/>
          <w:szCs w:val="32"/>
        </w:rPr>
      </w:pPr>
      <w:r w:rsidRPr="00EE5559">
        <w:rPr>
          <w:b/>
          <w:sz w:val="32"/>
          <w:szCs w:val="32"/>
        </w:rPr>
        <w:t>Information Page</w:t>
      </w:r>
    </w:p>
    <w:p w:rsidR="00F04541" w:rsidRDefault="00F04541" w:rsidP="00F04541">
      <w:pPr>
        <w:jc w:val="center"/>
        <w:rPr>
          <w:b/>
          <w:sz w:val="32"/>
          <w:szCs w:val="32"/>
        </w:rPr>
      </w:pPr>
    </w:p>
    <w:p w:rsidR="00F04541" w:rsidRDefault="00F04541" w:rsidP="00F04541">
      <w:pPr>
        <w:rPr>
          <w:b/>
          <w:sz w:val="32"/>
          <w:szCs w:val="32"/>
        </w:rPr>
      </w:pPr>
    </w:p>
    <w:p w:rsidR="00F04541" w:rsidRPr="00470D0A" w:rsidRDefault="00F04541" w:rsidP="00F04541">
      <w:pPr>
        <w:rPr>
          <w:b/>
        </w:rPr>
      </w:pPr>
      <w:r w:rsidRPr="004A5CC0">
        <w:rPr>
          <w:b/>
        </w:rPr>
        <w:t>Classification</w:t>
      </w:r>
      <w:r w:rsidRPr="004A5CC0">
        <w:rPr>
          <w:b/>
        </w:rPr>
        <w:tab/>
      </w:r>
      <w:r w:rsidRPr="004A5CC0">
        <w:rPr>
          <w:b/>
        </w:rPr>
        <w:tab/>
      </w:r>
      <w:r w:rsidRPr="004A5CC0">
        <w:t xml:space="preserve">Common Name: </w:t>
      </w:r>
    </w:p>
    <w:p w:rsidR="00F04541" w:rsidRPr="004A5CC0" w:rsidRDefault="00470D0A" w:rsidP="00F04541">
      <w:r>
        <w:tab/>
      </w:r>
      <w:r>
        <w:tab/>
      </w:r>
      <w:r>
        <w:tab/>
      </w:r>
      <w:r w:rsidR="00F04541" w:rsidRPr="004A5CC0">
        <w:t xml:space="preserve">Scientific Name: </w:t>
      </w:r>
    </w:p>
    <w:p w:rsidR="00F04541" w:rsidRPr="004A5CC0" w:rsidRDefault="00470D0A" w:rsidP="00F04541">
      <w:r>
        <w:tab/>
      </w:r>
      <w:r>
        <w:tab/>
      </w:r>
      <w:r>
        <w:tab/>
      </w:r>
      <w:r w:rsidR="00F04541" w:rsidRPr="004A5CC0">
        <w:t xml:space="preserve">Family: </w:t>
      </w:r>
    </w:p>
    <w:p w:rsidR="00F04541" w:rsidRPr="004A5CC0" w:rsidRDefault="00F04541" w:rsidP="00F04541"/>
    <w:p w:rsidR="00F04541" w:rsidRPr="004A5CC0" w:rsidRDefault="00F04541" w:rsidP="00F04541">
      <w:r w:rsidRPr="004A5CC0">
        <w:rPr>
          <w:b/>
        </w:rPr>
        <w:t>Wingspan</w:t>
      </w:r>
      <w:r w:rsidRPr="004A5CC0">
        <w:t xml:space="preserve"> (c</w:t>
      </w:r>
      <w:r w:rsidR="00470D0A">
        <w:t>m</w:t>
      </w:r>
      <w:r w:rsidRPr="004A5CC0">
        <w:t xml:space="preserve">) = </w:t>
      </w:r>
    </w:p>
    <w:p w:rsidR="00F04541" w:rsidRPr="004A5CC0" w:rsidRDefault="00F04541" w:rsidP="00F04541"/>
    <w:p w:rsidR="00F04541" w:rsidRPr="004A5CC0" w:rsidRDefault="00F04541" w:rsidP="00F04541">
      <w:r w:rsidRPr="004A5CC0">
        <w:rPr>
          <w:b/>
        </w:rPr>
        <w:t>Habitats</w:t>
      </w:r>
      <w:r w:rsidRPr="004A5CC0">
        <w:t>:</w:t>
      </w:r>
    </w:p>
    <w:p w:rsidR="00F04541" w:rsidRPr="004A5CC0" w:rsidRDefault="00F04541" w:rsidP="00F04541"/>
    <w:p w:rsidR="00F04541" w:rsidRPr="004A5CC0" w:rsidRDefault="00F04541" w:rsidP="00F04541">
      <w:r w:rsidRPr="004A5CC0">
        <w:rPr>
          <w:b/>
        </w:rPr>
        <w:t>Caterpillar Host Plants</w:t>
      </w:r>
      <w:r w:rsidRPr="004A5CC0">
        <w:t xml:space="preserve">: </w:t>
      </w:r>
    </w:p>
    <w:p w:rsidR="00F04541" w:rsidRPr="004A5CC0" w:rsidRDefault="00F04541" w:rsidP="00F04541"/>
    <w:p w:rsidR="00F04541" w:rsidRPr="004A5CC0" w:rsidRDefault="00F04541" w:rsidP="00F04541">
      <w:r w:rsidRPr="004A5CC0">
        <w:rPr>
          <w:b/>
        </w:rPr>
        <w:t>Adult Nectar Sources</w:t>
      </w:r>
      <w:r w:rsidRPr="004A5CC0">
        <w:t xml:space="preserve">: </w:t>
      </w:r>
    </w:p>
    <w:p w:rsidR="00F04541" w:rsidRPr="004A5CC0" w:rsidRDefault="00F04541" w:rsidP="00F04541"/>
    <w:p w:rsidR="00F04541" w:rsidRPr="004A5CC0" w:rsidRDefault="00F04541" w:rsidP="00F04541">
      <w:r w:rsidRPr="004A5CC0">
        <w:rPr>
          <w:b/>
        </w:rPr>
        <w:t>Winter Plans</w:t>
      </w:r>
      <w:r w:rsidRPr="004A5CC0">
        <w:t xml:space="preserve">: </w:t>
      </w:r>
    </w:p>
    <w:p w:rsidR="00F04541" w:rsidRPr="004A5CC0" w:rsidRDefault="00F04541" w:rsidP="00F04541"/>
    <w:p w:rsidR="00470D0A" w:rsidRDefault="00470D0A" w:rsidP="00F04541">
      <w:pPr>
        <w:rPr>
          <w:b/>
        </w:rPr>
      </w:pPr>
      <w:r>
        <w:rPr>
          <w:b/>
        </w:rPr>
        <w:t xml:space="preserve">Commonly seen during </w:t>
      </w:r>
    </w:p>
    <w:p w:rsidR="00470D0A" w:rsidRDefault="00470D0A" w:rsidP="00F04541">
      <w:pPr>
        <w:rPr>
          <w:b/>
        </w:rPr>
      </w:pPr>
    </w:p>
    <w:p w:rsidR="00F04541" w:rsidRPr="004A5CC0" w:rsidRDefault="00F04541" w:rsidP="00F04541">
      <w:r w:rsidRPr="004A5CC0">
        <w:rPr>
          <w:b/>
        </w:rPr>
        <w:t>Number of broods per year</w:t>
      </w:r>
      <w:r w:rsidRPr="004A5CC0">
        <w:t>:</w:t>
      </w:r>
    </w:p>
    <w:p w:rsidR="00F04541" w:rsidRPr="004A5CC0" w:rsidRDefault="00F04541" w:rsidP="00F04541"/>
    <w:p w:rsidR="00F04541" w:rsidRPr="004A5CC0" w:rsidRDefault="00F04541" w:rsidP="00F04541">
      <w:r w:rsidRPr="004A5CC0">
        <w:rPr>
          <w:b/>
        </w:rPr>
        <w:t>Interesting Information</w:t>
      </w:r>
      <w:r w:rsidRPr="004A5CC0">
        <w:t>:</w:t>
      </w:r>
    </w:p>
    <w:p w:rsidR="00F04541" w:rsidRPr="004A5CC0" w:rsidRDefault="00F04541" w:rsidP="00F04541"/>
    <w:p w:rsidR="00F04541" w:rsidRPr="004A5CC0" w:rsidRDefault="00F04541" w:rsidP="00F04541">
      <w:r w:rsidRPr="004A5CC0">
        <w:t>1.</w:t>
      </w:r>
    </w:p>
    <w:p w:rsidR="00F04541" w:rsidRPr="004A5CC0" w:rsidRDefault="00F04541" w:rsidP="00F04541"/>
    <w:p w:rsidR="00F04541" w:rsidRPr="004A5CC0" w:rsidRDefault="00F04541" w:rsidP="00F04541">
      <w:r w:rsidRPr="004A5CC0">
        <w:t xml:space="preserve">2. </w:t>
      </w:r>
    </w:p>
    <w:p w:rsidR="00F04541" w:rsidRPr="004A5CC0" w:rsidRDefault="00F04541" w:rsidP="00F04541"/>
    <w:p w:rsidR="00F04541" w:rsidRPr="004A5CC0" w:rsidRDefault="00F04541" w:rsidP="00F04541">
      <w:r w:rsidRPr="004A5CC0">
        <w:t xml:space="preserve">3. </w:t>
      </w:r>
    </w:p>
    <w:p w:rsidR="00F04541" w:rsidRDefault="00F04541" w:rsidP="00F04541">
      <w:pPr>
        <w:tabs>
          <w:tab w:val="left" w:pos="5565"/>
        </w:tabs>
        <w:rPr>
          <w:b/>
        </w:rPr>
      </w:pPr>
    </w:p>
    <w:p w:rsidR="004A5CC0" w:rsidRDefault="004A5CC0" w:rsidP="00F04541">
      <w:pPr>
        <w:tabs>
          <w:tab w:val="left" w:pos="5565"/>
        </w:tabs>
        <w:rPr>
          <w:b/>
        </w:rPr>
      </w:pPr>
    </w:p>
    <w:p w:rsidR="00F04541" w:rsidRDefault="00F04541" w:rsidP="00F04541">
      <w:pPr>
        <w:tabs>
          <w:tab w:val="left" w:pos="5565"/>
        </w:tabs>
        <w:jc w:val="center"/>
        <w:rPr>
          <w:b/>
        </w:rPr>
      </w:pPr>
      <w:r>
        <w:rPr>
          <w:b/>
        </w:rPr>
        <w:t xml:space="preserve">Range Map from Butterflies of </w:t>
      </w:r>
      <w:smartTag w:uri="urn:schemas-microsoft-com:office:smarttags" w:element="place">
        <w:r>
          <w:rPr>
            <w:b/>
          </w:rPr>
          <w:t>North America</w:t>
        </w:r>
      </w:smartTag>
      <w:r>
        <w:rPr>
          <w:b/>
        </w:rPr>
        <w:t>:</w:t>
      </w:r>
    </w:p>
    <w:p w:rsidR="00F04541" w:rsidRDefault="00F04541" w:rsidP="00F04541">
      <w:pPr>
        <w:jc w:val="center"/>
        <w:rPr>
          <w:b/>
        </w:rPr>
      </w:pPr>
    </w:p>
    <w:p w:rsidR="00F04541" w:rsidRDefault="00F04541" w:rsidP="00F04541">
      <w:pPr>
        <w:rPr>
          <w:b/>
        </w:rPr>
      </w:pPr>
    </w:p>
    <w:p w:rsidR="00B12AA4" w:rsidRDefault="00B12AA4"/>
    <w:sectPr w:rsidR="00B12AA4" w:rsidSect="00C34AB5">
      <w:footerReference w:type="default" r:id="rId7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D0A" w:rsidRDefault="00470D0A">
      <w:r>
        <w:separator/>
      </w:r>
    </w:p>
  </w:endnote>
  <w:endnote w:type="continuationSeparator" w:id="0">
    <w:p w:rsidR="00470D0A" w:rsidRDefault="00470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541" w:rsidRDefault="00F04541" w:rsidP="00F04541">
    <w:pPr>
      <w:pStyle w:val="Footer"/>
      <w:jc w:val="center"/>
    </w:pPr>
    <w:r>
      <w:t>Report by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D0A" w:rsidRDefault="00470D0A">
      <w:r>
        <w:separator/>
      </w:r>
    </w:p>
  </w:footnote>
  <w:footnote w:type="continuationSeparator" w:id="0">
    <w:p w:rsidR="00470D0A" w:rsidRDefault="00470D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 w:val="001144CA"/>
    <w:rsid w:val="00470D0A"/>
    <w:rsid w:val="004A5CC0"/>
    <w:rsid w:val="00522479"/>
    <w:rsid w:val="006902B9"/>
    <w:rsid w:val="00911026"/>
    <w:rsid w:val="00B12AA4"/>
    <w:rsid w:val="00B4636D"/>
    <w:rsid w:val="00C34AB5"/>
    <w:rsid w:val="00F04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454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F045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04541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BflyReport_InfoPage</Template>
  <TotalTime>3</TotalTime>
  <Pages>1</Pages>
  <Words>41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Adopt-A-Butterfly</vt:lpstr>
    </vt:vector>
  </TitlesOfParts>
  <Company/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Adopt-A-Butterfly</dc:title>
  <dc:creator>Tracy</dc:creator>
  <cp:lastModifiedBy>Tracy</cp:lastModifiedBy>
  <cp:revision>1</cp:revision>
  <dcterms:created xsi:type="dcterms:W3CDTF">2009-11-17T23:25:00Z</dcterms:created>
  <dcterms:modified xsi:type="dcterms:W3CDTF">2009-11-17T23:28:00Z</dcterms:modified>
</cp:coreProperties>
</file>